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2592"/>
        <w:gridCol w:w="2592"/>
      </w:tblGrid>
      <w:tr w:rsidR="00EE562C" w:rsidRPr="00A64759" w14:paraId="29F72564" w14:textId="77777777">
        <w:tc>
          <w:tcPr>
            <w:tcW w:w="2592" w:type="dxa"/>
          </w:tcPr>
          <w:p w14:paraId="1D3487DF" w14:textId="7D83BAD9" w:rsidR="00954A4E" w:rsidRDefault="00B41909" w:rsidP="003141E9">
            <w:pPr>
              <w:pStyle w:val="Direccin2"/>
            </w:pPr>
            <w:bookmarkStart w:id="0" w:name="xgraphic"/>
            <w:r>
              <w:t xml:space="preserve">Florencio miranda #22 </w:t>
            </w:r>
            <w:proofErr w:type="spellStart"/>
            <w:r>
              <w:t>dep</w:t>
            </w:r>
            <w:proofErr w:type="spellEnd"/>
            <w:r>
              <w:t>. 18</w:t>
            </w:r>
            <w:r w:rsidR="00954A4E">
              <w:t xml:space="preserve"> </w:t>
            </w:r>
          </w:p>
          <w:p w14:paraId="034D26DE" w14:textId="77777777" w:rsidR="00954A4E" w:rsidRDefault="00B41909" w:rsidP="003141E9">
            <w:pPr>
              <w:pStyle w:val="Direccin2"/>
            </w:pPr>
            <w:r>
              <w:t>Col. 16 de septiembre</w:t>
            </w:r>
          </w:p>
          <w:p w14:paraId="41D8D69C" w14:textId="77777777" w:rsidR="00954A4E" w:rsidRDefault="00B41909" w:rsidP="003141E9">
            <w:pPr>
              <w:pStyle w:val="Direccin2"/>
            </w:pPr>
            <w:r>
              <w:t>Del. Miguel Hidalgo</w:t>
            </w:r>
          </w:p>
          <w:p w14:paraId="36ADEED9" w14:textId="0C690E5C" w:rsidR="00EE562C" w:rsidRDefault="00954A4E" w:rsidP="003141E9">
            <w:pPr>
              <w:pStyle w:val="Direccin2"/>
            </w:pPr>
            <w:r>
              <w:t xml:space="preserve">México D.F. </w:t>
            </w:r>
          </w:p>
        </w:tc>
        <w:tc>
          <w:tcPr>
            <w:tcW w:w="2592" w:type="dxa"/>
          </w:tcPr>
          <w:p w14:paraId="1F997F22" w14:textId="023DE5E1" w:rsidR="00A64759" w:rsidRDefault="00954A4E">
            <w:pPr>
              <w:pStyle w:val="Direccin1"/>
            </w:pPr>
            <w:r w:rsidRPr="00A64759">
              <w:t>TEL</w:t>
            </w:r>
            <w:r w:rsidR="00E448D8" w:rsidRPr="00A64759">
              <w:t xml:space="preserve">. </w:t>
            </w:r>
            <w:r w:rsidR="00B41909" w:rsidRPr="00A64759">
              <w:t>044</w:t>
            </w:r>
            <w:r w:rsidR="003D5338">
              <w:t xml:space="preserve">55 29708910  </w:t>
            </w:r>
            <w:r w:rsidR="000F47BA">
              <w:t>y 26141116</w:t>
            </w:r>
          </w:p>
          <w:p w14:paraId="5EAF006F" w14:textId="62E2E889" w:rsidR="00E448D8" w:rsidRPr="009E0B14" w:rsidRDefault="001D51E3">
            <w:pPr>
              <w:pStyle w:val="Direccin1"/>
            </w:pPr>
            <w:r w:rsidRPr="009E0B14">
              <w:t xml:space="preserve"> mail: </w:t>
            </w:r>
            <w:hyperlink r:id="rId9" w:history="1">
              <w:r w:rsidR="00A64759" w:rsidRPr="009E0B14">
                <w:rPr>
                  <w:rStyle w:val="Hipervnculo"/>
                </w:rPr>
                <w:t>omarresendiz@ymail.com</w:t>
              </w:r>
            </w:hyperlink>
          </w:p>
          <w:p w14:paraId="7AB08E4B" w14:textId="0CD27869" w:rsidR="00D2689B" w:rsidRPr="009E0B14" w:rsidRDefault="00D2689B">
            <w:pPr>
              <w:pStyle w:val="Direccin1"/>
            </w:pPr>
            <w:r w:rsidRPr="009E0B14">
              <w:t xml:space="preserve">           omarresendiz@hotmail.es</w:t>
            </w:r>
          </w:p>
          <w:p w14:paraId="624FC9A2" w14:textId="60E67925" w:rsidR="00A64759" w:rsidRPr="00A64759" w:rsidRDefault="00D2689B">
            <w:pPr>
              <w:pStyle w:val="Direccin1"/>
            </w:pPr>
            <w:r w:rsidRPr="009E0B14">
              <w:t xml:space="preserve">           </w:t>
            </w:r>
            <w:r w:rsidR="00AA5B85">
              <w:t xml:space="preserve">Viudo </w:t>
            </w:r>
            <w:bookmarkStart w:id="1" w:name="_GoBack"/>
            <w:bookmarkEnd w:id="1"/>
            <w:r w:rsidR="000F47BA">
              <w:t xml:space="preserve"> </w:t>
            </w:r>
            <w:r w:rsidR="003D5338">
              <w:t>y 3 hijos</w:t>
            </w:r>
          </w:p>
        </w:tc>
      </w:tr>
    </w:tbl>
    <w:bookmarkEnd w:id="0"/>
    <w:p w14:paraId="0962497E" w14:textId="65E71424" w:rsidR="00EE562C" w:rsidRDefault="00E448D8">
      <w:pPr>
        <w:pStyle w:val="Nombre"/>
      </w:pPr>
      <w:r>
        <w:rPr>
          <w:spacing w:val="-15"/>
        </w:rPr>
        <w:t xml:space="preserve">Omar </w:t>
      </w:r>
      <w:r w:rsidR="00280650">
        <w:rPr>
          <w:spacing w:val="-15"/>
        </w:rPr>
        <w:t>Reséndiz</w:t>
      </w:r>
      <w:r>
        <w:rPr>
          <w:spacing w:val="-15"/>
        </w:rPr>
        <w:t xml:space="preserve"> Galindo</w:t>
      </w:r>
    </w:p>
    <w:tbl>
      <w:tblPr>
        <w:tblW w:w="8766" w:type="dxa"/>
        <w:tblLook w:val="0000" w:firstRow="0" w:lastRow="0" w:firstColumn="0" w:lastColumn="0" w:noHBand="0" w:noVBand="0"/>
      </w:tblPr>
      <w:tblGrid>
        <w:gridCol w:w="2099"/>
        <w:gridCol w:w="6667"/>
      </w:tblGrid>
      <w:tr w:rsidR="00EE562C" w14:paraId="5F60EDB9" w14:textId="77777777">
        <w:tc>
          <w:tcPr>
            <w:tcW w:w="2099" w:type="dxa"/>
          </w:tcPr>
          <w:p w14:paraId="1AAA2A49" w14:textId="77777777" w:rsidR="00E448D8" w:rsidRPr="00E448D8" w:rsidRDefault="00E448D8" w:rsidP="00E448D8"/>
        </w:tc>
        <w:tc>
          <w:tcPr>
            <w:tcW w:w="6667" w:type="dxa"/>
          </w:tcPr>
          <w:p w14:paraId="0D24FF40" w14:textId="77777777" w:rsidR="00E448D8" w:rsidRPr="00E448D8" w:rsidRDefault="00E448D8" w:rsidP="00E448D8">
            <w:pPr>
              <w:pStyle w:val="Textoindependiente"/>
            </w:pPr>
          </w:p>
        </w:tc>
      </w:tr>
      <w:tr w:rsidR="00EE562C" w14:paraId="61B1AEC5" w14:textId="77777777">
        <w:tc>
          <w:tcPr>
            <w:tcW w:w="2099" w:type="dxa"/>
          </w:tcPr>
          <w:p w14:paraId="248CCA3F" w14:textId="77777777" w:rsidR="00EE562C" w:rsidRDefault="00EE562C">
            <w:pPr>
              <w:pStyle w:val="Ttulodeseccin"/>
            </w:pPr>
            <w:r>
              <w:t>Experiencia</w:t>
            </w:r>
          </w:p>
        </w:tc>
        <w:tc>
          <w:tcPr>
            <w:tcW w:w="6667" w:type="dxa"/>
          </w:tcPr>
          <w:p w14:paraId="483785EA" w14:textId="77777777" w:rsidR="00EE562C" w:rsidRDefault="00307159">
            <w:pPr>
              <w:pStyle w:val="Nombredelacompaauno"/>
            </w:pPr>
            <w:r>
              <w:t>2005-2009</w:t>
            </w:r>
            <w:r w:rsidR="009400C8">
              <w:tab/>
              <w:t>Calzados Guante Ltd.</w:t>
            </w:r>
            <w:r w:rsidR="00EE562C">
              <w:tab/>
            </w:r>
            <w:r w:rsidR="009400C8">
              <w:t>Santiago de Chile</w:t>
            </w:r>
          </w:p>
          <w:p w14:paraId="1519303C" w14:textId="254BE5F3" w:rsidR="00EE562C" w:rsidRDefault="003D46B1">
            <w:pPr>
              <w:pStyle w:val="Cargo"/>
            </w:pPr>
            <w:r>
              <w:t>Supervisor</w:t>
            </w:r>
            <w:r w:rsidR="009E0B14">
              <w:t xml:space="preserve"> de ventas y </w:t>
            </w:r>
            <w:proofErr w:type="spellStart"/>
            <w:r w:rsidR="009E0B14">
              <w:t>M</w:t>
            </w:r>
            <w:r w:rsidR="009E0B14" w:rsidRPr="009E0B14">
              <w:t>erchandising</w:t>
            </w:r>
            <w:proofErr w:type="spellEnd"/>
          </w:p>
          <w:p w14:paraId="025C398E" w14:textId="716D40EF" w:rsidR="00EE562C" w:rsidRDefault="009400C8">
            <w:pPr>
              <w:pStyle w:val="Logro"/>
            </w:pPr>
            <w:r>
              <w:t xml:space="preserve">Tener a mi cargo la </w:t>
            </w:r>
            <w:r w:rsidR="00954A4E">
              <w:t>logística</w:t>
            </w:r>
            <w:r>
              <w:t xml:space="preserve"> y apertura de canales de venta</w:t>
            </w:r>
            <w:r w:rsidR="00F215EB">
              <w:t xml:space="preserve"> loca y foránea</w:t>
            </w:r>
            <w:r>
              <w:t xml:space="preserve"> para esta marca</w:t>
            </w:r>
            <w:r w:rsidR="00A64759">
              <w:t xml:space="preserve"> </w:t>
            </w:r>
            <w:r w:rsidR="00776C72">
              <w:t>así</w:t>
            </w:r>
            <w:r w:rsidR="00A64759">
              <w:t xml:space="preserve"> como negociar con directores comerciales y gerentes de tienda</w:t>
            </w:r>
            <w:r w:rsidR="00EE562C">
              <w:t>.</w:t>
            </w:r>
          </w:p>
          <w:p w14:paraId="2718A234" w14:textId="77777777" w:rsidR="00D84E95" w:rsidRDefault="00D84E95">
            <w:pPr>
              <w:pStyle w:val="Logro"/>
            </w:pPr>
            <w:r>
              <w:t>A</w:t>
            </w:r>
            <w:r w:rsidR="005D0073">
              <w:t xml:space="preserve"> ver tenido a mi cargó el </w:t>
            </w:r>
            <w:proofErr w:type="spellStart"/>
            <w:r w:rsidR="005D0073">
              <w:t>Retail</w:t>
            </w:r>
            <w:proofErr w:type="spellEnd"/>
            <w:r>
              <w:t xml:space="preserve"> de 10 tiendas en Santiago de chile y a ver incrementado las ventas en un 78% global </w:t>
            </w:r>
          </w:p>
          <w:p w14:paraId="77135F69" w14:textId="5A756DD4" w:rsidR="00EE562C" w:rsidRDefault="00D84E95">
            <w:pPr>
              <w:pStyle w:val="Logro"/>
            </w:pPr>
            <w:r>
              <w:t>Reclutar, supervisar</w:t>
            </w:r>
            <w:r w:rsidR="00F215EB">
              <w:t xml:space="preserve"> </w:t>
            </w:r>
            <w:r>
              <w:t xml:space="preserve"> y capacitar </w:t>
            </w:r>
            <w:r w:rsidR="00D801A8">
              <w:t xml:space="preserve">a </w:t>
            </w:r>
            <w:r>
              <w:t>vendedores, promotores</w:t>
            </w:r>
            <w:r w:rsidR="00D801A8">
              <w:t xml:space="preserve"> y demostradoras  para  satisfacer  las </w:t>
            </w:r>
            <w:r w:rsidR="00FF6B23">
              <w:t>necesidades</w:t>
            </w:r>
            <w:r w:rsidR="00D801A8">
              <w:t xml:space="preserve"> de los clientes</w:t>
            </w:r>
            <w:r w:rsidR="00D03FB6">
              <w:t xml:space="preserve"> </w:t>
            </w:r>
            <w:r w:rsidR="00D156B2">
              <w:t>así</w:t>
            </w:r>
            <w:r w:rsidR="00D03FB6">
              <w:t xml:space="preserve"> como dar cursos de venta y de nuestro producto a los mismos y a los vendedores de piso de nuestros clientes.</w:t>
            </w:r>
          </w:p>
          <w:p w14:paraId="3D402AAB" w14:textId="28CF8CB3" w:rsidR="00EE562C" w:rsidRDefault="00D801A8">
            <w:pPr>
              <w:pStyle w:val="Logro"/>
            </w:pPr>
            <w:r>
              <w:t xml:space="preserve">Ser responsable de negociar nuevos puntos de </w:t>
            </w:r>
            <w:r w:rsidR="00954A4E">
              <w:t>venta</w:t>
            </w:r>
            <w:r>
              <w:t xml:space="preserve"> </w:t>
            </w:r>
            <w:r w:rsidR="00D156B2">
              <w:t>así</w:t>
            </w:r>
            <w:r>
              <w:t xml:space="preserve"> como en la parte administrativa y legal de la empresa en </w:t>
            </w:r>
            <w:r w:rsidR="00954A4E">
              <w:t>México</w:t>
            </w:r>
            <w:r w:rsidR="00EE562C">
              <w:t>.</w:t>
            </w:r>
          </w:p>
        </w:tc>
      </w:tr>
      <w:tr w:rsidR="00EE562C" w14:paraId="06ABC7B2" w14:textId="77777777">
        <w:tc>
          <w:tcPr>
            <w:tcW w:w="2099" w:type="dxa"/>
          </w:tcPr>
          <w:p w14:paraId="788AB4CC" w14:textId="77777777" w:rsidR="00EE562C" w:rsidRDefault="00EE562C"/>
        </w:tc>
        <w:tc>
          <w:tcPr>
            <w:tcW w:w="6667" w:type="dxa"/>
          </w:tcPr>
          <w:p w14:paraId="7C46F243" w14:textId="77777777" w:rsidR="00EE562C" w:rsidRDefault="009400C8">
            <w:pPr>
              <w:pStyle w:val="Compaa"/>
            </w:pPr>
            <w:r>
              <w:t xml:space="preserve">2003-2005     </w:t>
            </w:r>
            <w:r w:rsidR="00FE7920">
              <w:t xml:space="preserve">             Puma de </w:t>
            </w:r>
            <w:r w:rsidR="00967260">
              <w:t>México</w:t>
            </w:r>
            <w:r>
              <w:t xml:space="preserve"> S.A. DE C.V.</w:t>
            </w:r>
            <w:r w:rsidR="00EE562C">
              <w:tab/>
              <w:t>México D.F.</w:t>
            </w:r>
          </w:p>
          <w:p w14:paraId="48C8F3CB" w14:textId="49A4AF7D" w:rsidR="00EE562C" w:rsidRDefault="003D46B1">
            <w:pPr>
              <w:pStyle w:val="Cargo"/>
            </w:pPr>
            <w:r>
              <w:t xml:space="preserve">Jefe de Promotores y Ejecutivo Jr. </w:t>
            </w:r>
            <w:r w:rsidR="009E0B14">
              <w:t xml:space="preserve"> </w:t>
            </w:r>
            <w:r w:rsidR="00A64759">
              <w:t>foráneo</w:t>
            </w:r>
          </w:p>
          <w:p w14:paraId="603D8B89" w14:textId="77777777" w:rsidR="00EE562C" w:rsidRDefault="003C251A" w:rsidP="003C251A">
            <w:pPr>
              <w:pStyle w:val="Logro"/>
            </w:pPr>
            <w:r>
              <w:t xml:space="preserve">Como vendedor </w:t>
            </w:r>
            <w:r w:rsidR="00D84E95">
              <w:t xml:space="preserve"> </w:t>
            </w:r>
            <w:r w:rsidR="00967260">
              <w:t>tener la</w:t>
            </w:r>
            <w:r>
              <w:t xml:space="preserve"> cuenta de 2 grandes mayoristas en el </w:t>
            </w:r>
            <w:r w:rsidR="00967260">
              <w:t>medio, así</w:t>
            </w:r>
            <w:r>
              <w:t xml:space="preserve"> como clientes pequeños y boutique</w:t>
            </w:r>
            <w:r w:rsidR="00EE562C">
              <w:t>.</w:t>
            </w:r>
            <w:r w:rsidR="00967260">
              <w:t xml:space="preserve"> Y aumentar mis ventas </w:t>
            </w:r>
            <w:r w:rsidR="00D84E95">
              <w:t>a un</w:t>
            </w:r>
            <w:r w:rsidR="00967260">
              <w:t xml:space="preserve"> 50%</w:t>
            </w:r>
          </w:p>
          <w:p w14:paraId="341EE9FA" w14:textId="77777777" w:rsidR="00967260" w:rsidRDefault="003C251A" w:rsidP="009400C8">
            <w:pPr>
              <w:pStyle w:val="Logro"/>
            </w:pPr>
            <w:r>
              <w:t xml:space="preserve">Como jefe de promotores tener </w:t>
            </w:r>
            <w:r w:rsidR="00967260">
              <w:t>a mí</w:t>
            </w:r>
            <w:r>
              <w:t xml:space="preserve"> cargo a los mismos </w:t>
            </w:r>
            <w:r w:rsidR="00967260">
              <w:t>para el</w:t>
            </w:r>
            <w:r>
              <w:t xml:space="preserve"> auxilio de </w:t>
            </w:r>
            <w:r w:rsidR="00967260">
              <w:t>vendedores, dirección</w:t>
            </w:r>
            <w:r>
              <w:t xml:space="preserve"> comercial, clasificación de muestrarios </w:t>
            </w:r>
            <w:r w:rsidR="00967260">
              <w:t>así</w:t>
            </w:r>
            <w:r>
              <w:t xml:space="preserve"> como el acomo</w:t>
            </w:r>
            <w:r w:rsidR="00967260">
              <w:t>do, exhibición</w:t>
            </w:r>
            <w:r>
              <w:t xml:space="preserve"> y negociación en los pu</w:t>
            </w:r>
            <w:r w:rsidR="00967260">
              <w:t xml:space="preserve">ntos de venta con las marcas manejadas y asistir a </w:t>
            </w:r>
            <w:r>
              <w:t xml:space="preserve">eventos especiales que los clientes </w:t>
            </w:r>
            <w:r w:rsidR="00967260">
              <w:t>requerían</w:t>
            </w:r>
            <w:r w:rsidR="00D03FB6">
              <w:t xml:space="preserve"> así como capacitar y dar cursos de ventas</w:t>
            </w:r>
            <w:r w:rsidR="00967260">
              <w:t>.</w:t>
            </w:r>
          </w:p>
          <w:p w14:paraId="2102E22E" w14:textId="77777777" w:rsidR="00EE562C" w:rsidRDefault="003C251A" w:rsidP="009400C8">
            <w:pPr>
              <w:pStyle w:val="Logro"/>
            </w:pPr>
            <w:r>
              <w:t xml:space="preserve"> </w:t>
            </w:r>
            <w:r w:rsidR="00F215EB">
              <w:t>T</w:t>
            </w:r>
            <w:r w:rsidR="00967260">
              <w:t>ambién</w:t>
            </w:r>
            <w:r>
              <w:t xml:space="preserve"> fui el responsable de las aperturas de las tiendas propias y contratación </w:t>
            </w:r>
            <w:r w:rsidR="00967260">
              <w:t>del personal</w:t>
            </w:r>
            <w:r>
              <w:t xml:space="preserve"> </w:t>
            </w:r>
            <w:r w:rsidR="00967260">
              <w:t>así</w:t>
            </w:r>
            <w:r>
              <w:t xml:space="preserve"> como </w:t>
            </w:r>
            <w:r w:rsidR="00967260">
              <w:t xml:space="preserve">capacitar </w:t>
            </w:r>
            <w:r>
              <w:t xml:space="preserve">y darles </w:t>
            </w:r>
            <w:r w:rsidR="00967260">
              <w:t>clínicas</w:t>
            </w:r>
            <w:r>
              <w:t xml:space="preserve"> de ventas a nuestros vendedores y a</w:t>
            </w:r>
            <w:r w:rsidR="00967260">
              <w:t xml:space="preserve"> la fuerza de ventas de los clientes</w:t>
            </w:r>
            <w:r w:rsidR="009400C8">
              <w:t>.</w:t>
            </w:r>
          </w:p>
        </w:tc>
      </w:tr>
      <w:tr w:rsidR="00EE562C" w14:paraId="50985825" w14:textId="77777777">
        <w:tc>
          <w:tcPr>
            <w:tcW w:w="2099" w:type="dxa"/>
          </w:tcPr>
          <w:p w14:paraId="0718A7FF" w14:textId="77777777" w:rsidR="00EE562C" w:rsidRDefault="00EE562C"/>
        </w:tc>
        <w:tc>
          <w:tcPr>
            <w:tcW w:w="6667" w:type="dxa"/>
          </w:tcPr>
          <w:p w14:paraId="57F19B2E" w14:textId="77777777" w:rsidR="00EE562C" w:rsidRDefault="000C2664">
            <w:pPr>
              <w:pStyle w:val="Compaa"/>
            </w:pPr>
            <w:r>
              <w:t>1998-2003</w:t>
            </w:r>
            <w:r>
              <w:tab/>
            </w:r>
            <w:proofErr w:type="spellStart"/>
            <w:r>
              <w:t>Cialtia</w:t>
            </w:r>
            <w:proofErr w:type="spellEnd"/>
            <w:r w:rsidR="00E448D8">
              <w:t xml:space="preserve"> S.A. DE C.V.</w:t>
            </w:r>
            <w:r w:rsidR="00EE562C">
              <w:tab/>
              <w:t>México D.F.</w:t>
            </w:r>
          </w:p>
          <w:p w14:paraId="6ADB20BB" w14:textId="77777777" w:rsidR="00EE562C" w:rsidRDefault="000C2664">
            <w:pPr>
              <w:pStyle w:val="Cargo"/>
            </w:pPr>
            <w:r>
              <w:t xml:space="preserve">Ejecutivo de ventas nacional y </w:t>
            </w:r>
            <w:r w:rsidR="00FE7920">
              <w:t>foráneo</w:t>
            </w:r>
          </w:p>
          <w:p w14:paraId="73838AC9" w14:textId="77777777" w:rsidR="000C2664" w:rsidRDefault="00FE7920" w:rsidP="000C2664">
            <w:pPr>
              <w:pStyle w:val="Logro"/>
            </w:pPr>
            <w:r>
              <w:t xml:space="preserve">Haber </w:t>
            </w:r>
            <w:r w:rsidR="00814ABB">
              <w:t xml:space="preserve"> </w:t>
            </w:r>
            <w:r>
              <w:t xml:space="preserve">implementado el uso de demostradoras en los puntos de venta y promotores para el auxilio de fuerza de ventas como en el área de </w:t>
            </w:r>
            <w:proofErr w:type="spellStart"/>
            <w:r>
              <w:t>merchandising</w:t>
            </w:r>
            <w:proofErr w:type="spellEnd"/>
            <w:r w:rsidR="003C251A">
              <w:t xml:space="preserve"> al igual que capacitar </w:t>
            </w:r>
            <w:r w:rsidR="00D84E95">
              <w:t>a la</w:t>
            </w:r>
            <w:r w:rsidR="003C251A">
              <w:t xml:space="preserve"> fuerza de ventas de los clientes</w:t>
            </w:r>
            <w:r w:rsidR="00954A4E">
              <w:t>.</w:t>
            </w:r>
          </w:p>
          <w:p w14:paraId="18702D98" w14:textId="77777777" w:rsidR="000C2664" w:rsidRDefault="000C2664" w:rsidP="000C2664">
            <w:pPr>
              <w:pStyle w:val="Logro"/>
            </w:pPr>
            <w:r>
              <w:t>Aumentar las ventas con el cliente mencionado</w:t>
            </w:r>
            <w:r w:rsidR="00A64759">
              <w:t xml:space="preserve"> </w:t>
            </w:r>
            <w:r>
              <w:t xml:space="preserve"> </w:t>
            </w:r>
            <w:r w:rsidR="00FE7920">
              <w:t>así</w:t>
            </w:r>
            <w:r>
              <w:t xml:space="preserve"> como ser el responsable de la apertura de la marca en el interior de la republica con clientes </w:t>
            </w:r>
            <w:r w:rsidR="00FE7920">
              <w:t>foráneos</w:t>
            </w:r>
            <w:r>
              <w:t xml:space="preserve">  y </w:t>
            </w:r>
            <w:r w:rsidR="00FE7920">
              <w:t>haber</w:t>
            </w:r>
            <w:r>
              <w:t xml:space="preserve">  </w:t>
            </w:r>
            <w:r w:rsidR="00FE7920">
              <w:t>abierto</w:t>
            </w:r>
            <w:r>
              <w:t xml:space="preserve"> nueva</w:t>
            </w:r>
            <w:r w:rsidR="00D84E95">
              <w:t xml:space="preserve"> cartera con clientes en el D.F </w:t>
            </w:r>
            <w:r>
              <w:t xml:space="preserve">como ( </w:t>
            </w:r>
            <w:r w:rsidR="00D84E95">
              <w:t>Liverpool, P</w:t>
            </w:r>
            <w:r w:rsidR="00FE7920">
              <w:t>alacio</w:t>
            </w:r>
            <w:r>
              <w:t xml:space="preserve"> de Hierro,</w:t>
            </w:r>
            <w:r w:rsidR="005061FC">
              <w:t xml:space="preserve"> </w:t>
            </w:r>
            <w:r>
              <w:t>Sa</w:t>
            </w:r>
            <w:r w:rsidR="00D84E95">
              <w:t>n</w:t>
            </w:r>
            <w:r>
              <w:t>bo</w:t>
            </w:r>
            <w:r w:rsidR="00D84E95">
              <w:t>rns</w:t>
            </w:r>
            <w:r w:rsidR="005061FC">
              <w:t xml:space="preserve"> </w:t>
            </w:r>
            <w:r w:rsidR="00D84E95">
              <w:t xml:space="preserve"> </w:t>
            </w:r>
            <w:r w:rsidR="005061FC">
              <w:t xml:space="preserve">y </w:t>
            </w:r>
            <w:r w:rsidR="00FE7920">
              <w:t xml:space="preserve">Sears,) por mencionar los </w:t>
            </w:r>
            <w:r w:rsidR="00D84E95">
              <w:t>más</w:t>
            </w:r>
            <w:r w:rsidR="00FE7920">
              <w:t xml:space="preserve"> importantes</w:t>
            </w:r>
            <w:r>
              <w:t xml:space="preserve"> </w:t>
            </w:r>
          </w:p>
          <w:p w14:paraId="2291DB57" w14:textId="77777777" w:rsidR="00EE562C" w:rsidRDefault="000C2664">
            <w:pPr>
              <w:pStyle w:val="Logro"/>
            </w:pPr>
            <w:r>
              <w:t xml:space="preserve">Ser unos de los vendedores </w:t>
            </w:r>
            <w:r w:rsidR="00D84E95">
              <w:t>más</w:t>
            </w:r>
            <w:r>
              <w:t xml:space="preserve"> joven para esta empresa y tener la responsabilidad de uno de los mejores clientes </w:t>
            </w:r>
            <w:r w:rsidR="00FE7920">
              <w:t>(Deportes</w:t>
            </w:r>
            <w:r>
              <w:t xml:space="preserve"> </w:t>
            </w:r>
            <w:r w:rsidR="00FF6B23">
              <w:t>Martí</w:t>
            </w:r>
            <w:r w:rsidR="00814ABB">
              <w:t>)</w:t>
            </w:r>
            <w:r w:rsidR="00954A4E">
              <w:t>.</w:t>
            </w:r>
          </w:p>
        </w:tc>
      </w:tr>
      <w:tr w:rsidR="00EE562C" w14:paraId="6EBDDB27" w14:textId="77777777">
        <w:tc>
          <w:tcPr>
            <w:tcW w:w="2099" w:type="dxa"/>
          </w:tcPr>
          <w:p w14:paraId="7F7A5E7A" w14:textId="77777777" w:rsidR="00EE562C" w:rsidRDefault="00EE562C"/>
        </w:tc>
        <w:tc>
          <w:tcPr>
            <w:tcW w:w="6667" w:type="dxa"/>
          </w:tcPr>
          <w:p w14:paraId="148762C3" w14:textId="77777777" w:rsidR="00EE562C" w:rsidRDefault="00B41909">
            <w:pPr>
              <w:pStyle w:val="Compaa"/>
            </w:pPr>
            <w:r>
              <w:t>1995-1998</w:t>
            </w:r>
            <w:r>
              <w:tab/>
            </w:r>
            <w:r w:rsidR="00FE7920">
              <w:t>Inter América</w:t>
            </w:r>
            <w:r>
              <w:t xml:space="preserve"> sport</w:t>
            </w:r>
            <w:r w:rsidR="00EE562C">
              <w:t>, S.A.</w:t>
            </w:r>
            <w:r w:rsidR="00E448D8">
              <w:t xml:space="preserve"> de C.V.</w:t>
            </w:r>
            <w:r w:rsidR="00EE562C">
              <w:tab/>
              <w:t>México D.F.</w:t>
            </w:r>
          </w:p>
          <w:p w14:paraId="28E490A8" w14:textId="77777777" w:rsidR="00EE562C" w:rsidRDefault="006D19DE">
            <w:pPr>
              <w:pStyle w:val="Cargo"/>
            </w:pPr>
            <w:r>
              <w:t>Asistente de ventas ,</w:t>
            </w:r>
            <w:r w:rsidR="00B41909">
              <w:t xml:space="preserve"> </w:t>
            </w:r>
            <w:proofErr w:type="spellStart"/>
            <w:r w:rsidR="00B41909">
              <w:t>merchandising</w:t>
            </w:r>
            <w:proofErr w:type="spellEnd"/>
            <w:r w:rsidR="00B41909">
              <w:t xml:space="preserve"> y relaciones publicas</w:t>
            </w:r>
          </w:p>
          <w:p w14:paraId="638E5140" w14:textId="77777777" w:rsidR="00967260" w:rsidRDefault="00B41909" w:rsidP="003C251A">
            <w:pPr>
              <w:pStyle w:val="Logro"/>
            </w:pPr>
            <w:r>
              <w:t xml:space="preserve">En el </w:t>
            </w:r>
            <w:r w:rsidR="000C2664">
              <w:t>área</w:t>
            </w:r>
            <w:r>
              <w:t xml:space="preserve"> de </w:t>
            </w:r>
            <w:proofErr w:type="spellStart"/>
            <w:r>
              <w:t>merchandising</w:t>
            </w:r>
            <w:proofErr w:type="spellEnd"/>
            <w:r>
              <w:t xml:space="preserve"> </w:t>
            </w:r>
            <w:r w:rsidR="00D84E95">
              <w:t xml:space="preserve"> </w:t>
            </w:r>
            <w:r>
              <w:t>negociar con los clientes los puntos de venta para las exhibicion</w:t>
            </w:r>
            <w:r w:rsidR="00967260">
              <w:t xml:space="preserve">es  y a su </w:t>
            </w:r>
            <w:r w:rsidR="00D84E95">
              <w:t>vez</w:t>
            </w:r>
            <w:r w:rsidR="005061FC">
              <w:t xml:space="preserve"> dar </w:t>
            </w:r>
            <w:r w:rsidR="00967260">
              <w:t xml:space="preserve"> </w:t>
            </w:r>
            <w:r w:rsidR="005061FC">
              <w:t>clínicas</w:t>
            </w:r>
            <w:r w:rsidR="00967260">
              <w:t xml:space="preserve"> de ventas para  su  fuerza de ventas </w:t>
            </w:r>
            <w:r w:rsidR="00D84E95">
              <w:t>tanto dentro del D.F</w:t>
            </w:r>
            <w:r w:rsidR="005061FC">
              <w:t xml:space="preserve"> y foráneo</w:t>
            </w:r>
          </w:p>
          <w:p w14:paraId="65CFE462" w14:textId="77777777" w:rsidR="000C2664" w:rsidRDefault="00B41909" w:rsidP="003C251A">
            <w:pPr>
              <w:pStyle w:val="Logro"/>
            </w:pPr>
            <w:r>
              <w:lastRenderedPageBreak/>
              <w:t xml:space="preserve">en relaciones </w:t>
            </w:r>
            <w:r w:rsidR="000C2664">
              <w:t>públicas</w:t>
            </w:r>
            <w:r>
              <w:t xml:space="preserve"> a</w:t>
            </w:r>
            <w:r w:rsidR="000C2664">
              <w:t>u</w:t>
            </w:r>
            <w:r>
              <w:t>xiliar</w:t>
            </w:r>
            <w:r w:rsidR="000C2664">
              <w:t xml:space="preserve"> a la gerencia de la misma en eventos y llevar la agenda de </w:t>
            </w:r>
            <w:r w:rsidR="00FF6B23">
              <w:t>esta. así</w:t>
            </w:r>
            <w:r w:rsidR="000C2664">
              <w:t xml:space="preserve"> como estar al pendiente con proveedores y personas patrocinadas por </w:t>
            </w:r>
            <w:r w:rsidR="003C251A">
              <w:t xml:space="preserve"> la marca                       </w:t>
            </w:r>
          </w:p>
          <w:p w14:paraId="73795F29" w14:textId="77777777" w:rsidR="00814ABB" w:rsidRDefault="000C2664" w:rsidP="00814ABB">
            <w:pPr>
              <w:pStyle w:val="Logro"/>
            </w:pPr>
            <w:r>
              <w:t xml:space="preserve"> </w:t>
            </w:r>
            <w:r w:rsidR="00B41909">
              <w:t xml:space="preserve">Asistir a la fuerza de ventas con sus muestrarios </w:t>
            </w:r>
            <w:proofErr w:type="spellStart"/>
            <w:r w:rsidR="00B41909">
              <w:t>a si</w:t>
            </w:r>
            <w:proofErr w:type="spellEnd"/>
            <w:r w:rsidR="00B41909">
              <w:t xml:space="preserve"> como e</w:t>
            </w:r>
            <w:r w:rsidR="005061FC">
              <w:t>n prospectar</w:t>
            </w:r>
            <w:r w:rsidR="00814ABB">
              <w:t xml:space="preserve"> a</w:t>
            </w:r>
          </w:p>
          <w:p w14:paraId="1244A6C0" w14:textId="77777777" w:rsidR="00EE562C" w:rsidRPr="00814ABB" w:rsidRDefault="00A64759" w:rsidP="00814ABB">
            <w:pPr>
              <w:pStyle w:val="Logro"/>
              <w:numPr>
                <w:ilvl w:val="0"/>
                <w:numId w:val="0"/>
              </w:numPr>
              <w:ind w:left="245" w:right="0"/>
            </w:pPr>
            <w:r w:rsidRPr="00814ABB">
              <w:t>nuevos clientes</w:t>
            </w:r>
          </w:p>
        </w:tc>
      </w:tr>
      <w:tr w:rsidR="00EE562C" w14:paraId="3BCC1334" w14:textId="77777777">
        <w:tc>
          <w:tcPr>
            <w:tcW w:w="2099" w:type="dxa"/>
          </w:tcPr>
          <w:p w14:paraId="048D6B58" w14:textId="77777777" w:rsidR="00EE562C" w:rsidRDefault="00EE562C">
            <w:pPr>
              <w:pStyle w:val="Ttulodeseccin"/>
            </w:pPr>
            <w:r>
              <w:lastRenderedPageBreak/>
              <w:t>Educación</w:t>
            </w:r>
          </w:p>
        </w:tc>
        <w:tc>
          <w:tcPr>
            <w:tcW w:w="6667" w:type="dxa"/>
          </w:tcPr>
          <w:p w14:paraId="405BD254" w14:textId="77777777" w:rsidR="00EE562C" w:rsidRDefault="00D801A8">
            <w:pPr>
              <w:pStyle w:val="Institucin"/>
            </w:pPr>
            <w:r>
              <w:t>1992-1994                           E.S.C.A  I.P.N</w:t>
            </w:r>
            <w:r>
              <w:tab/>
            </w:r>
            <w:r w:rsidR="00954A4E">
              <w:t>México</w:t>
            </w:r>
            <w:r>
              <w:t xml:space="preserve"> </w:t>
            </w:r>
            <w:r w:rsidR="00954A4E">
              <w:t>D.F.</w:t>
            </w:r>
          </w:p>
          <w:p w14:paraId="1DA0C5AC" w14:textId="77777777" w:rsidR="00EE562C" w:rsidRDefault="00D801A8" w:rsidP="00D801A8">
            <w:pPr>
              <w:pStyle w:val="Logro"/>
            </w:pPr>
            <w:r>
              <w:t>Carrera trunca ( Negocios Internacionales)</w:t>
            </w:r>
          </w:p>
        </w:tc>
      </w:tr>
      <w:tr w:rsidR="00EE562C" w14:paraId="654618B5" w14:textId="77777777">
        <w:tc>
          <w:tcPr>
            <w:tcW w:w="2099" w:type="dxa"/>
          </w:tcPr>
          <w:p w14:paraId="1F0982D1" w14:textId="77777777" w:rsidR="00EE562C" w:rsidRDefault="00EE562C">
            <w:pPr>
              <w:pStyle w:val="Ttulodeseccin"/>
            </w:pPr>
            <w:r>
              <w:t>Intereses</w:t>
            </w:r>
          </w:p>
        </w:tc>
        <w:tc>
          <w:tcPr>
            <w:tcW w:w="6667" w:type="dxa"/>
          </w:tcPr>
          <w:p w14:paraId="4AEC45FF" w14:textId="77777777" w:rsidR="00EE562C" w:rsidRDefault="00D801A8">
            <w:pPr>
              <w:pStyle w:val="Objetivo"/>
            </w:pPr>
            <w:r>
              <w:t xml:space="preserve">Dar lo mejor de </w:t>
            </w:r>
            <w:r w:rsidR="00D2689B">
              <w:t>mí</w:t>
            </w:r>
            <w:r>
              <w:t xml:space="preserve"> y mi experiencia para la empresa que mede la </w:t>
            </w:r>
            <w:r w:rsidR="00954A4E">
              <w:t xml:space="preserve">oportunidad, </w:t>
            </w:r>
            <w:r w:rsidR="00D2689B">
              <w:t>así</w:t>
            </w:r>
            <w:r>
              <w:t xml:space="preserve"> como estar con mi familia</w:t>
            </w:r>
            <w:r w:rsidR="00EE562C">
              <w:t>.</w:t>
            </w:r>
          </w:p>
        </w:tc>
      </w:tr>
    </w:tbl>
    <w:p w14:paraId="4D2EC61F" w14:textId="77777777" w:rsidR="00EE562C" w:rsidRDefault="00EE562C"/>
    <w:sectPr w:rsidR="00EE562C" w:rsidSect="00E448D8">
      <w:headerReference w:type="default" r:id="rId10"/>
      <w:pgSz w:w="11907" w:h="16839"/>
      <w:pgMar w:top="1008" w:right="1627" w:bottom="1440" w:left="1642" w:header="720" w:footer="9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C9505B" w14:textId="77777777" w:rsidR="00E345F2" w:rsidRDefault="00E345F2">
      <w:r>
        <w:separator/>
      </w:r>
    </w:p>
  </w:endnote>
  <w:endnote w:type="continuationSeparator" w:id="0">
    <w:p w14:paraId="6694DFD9" w14:textId="77777777" w:rsidR="00E345F2" w:rsidRDefault="00E34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38B53" w14:textId="77777777" w:rsidR="00E345F2" w:rsidRDefault="00E345F2">
      <w:r>
        <w:separator/>
      </w:r>
    </w:p>
  </w:footnote>
  <w:footnote w:type="continuationSeparator" w:id="0">
    <w:p w14:paraId="590D2233" w14:textId="77777777" w:rsidR="00E345F2" w:rsidRDefault="00E345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62629" w14:textId="77777777" w:rsidR="0013416C" w:rsidRDefault="00E345F2">
    <w:pPr>
      <w:pStyle w:val="Encabezado"/>
    </w:pPr>
    <w:r>
      <w:rPr>
        <w:lang w:bidi="he-IL"/>
      </w:rPr>
      <w:pict>
        <v:rect id="_x0000_s2049" style="position:absolute;margin-left:108pt;margin-top:43.2pt;width:2.75pt;height:51pt;z-index:-251658752;mso-position-horizontal-relative:margin;mso-position-vertical-relative:page" o:allowincell="f" fillcolor="#c8c8c8" stroked="f" strokecolor="white" strokeweight=".25pt">
          <w10:wrap anchorx="margin" anchory="page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B92F22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7068156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4A806B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D0450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C6084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EC29DC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BC554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530FB4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7FEBF4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DFE5F1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72231D6"/>
    <w:multiLevelType w:val="singleLevel"/>
    <w:tmpl w:val="5FC43A2C"/>
    <w:lvl w:ilvl="0">
      <w:start w:val="1"/>
      <w:numFmt w:val="bullet"/>
      <w:pStyle w:val="Logro"/>
      <w:lvlText w:val=""/>
      <w:lvlJc w:val="left"/>
      <w:pPr>
        <w:tabs>
          <w:tab w:val="num" w:pos="360"/>
        </w:tabs>
        <w:ind w:left="245" w:right="245" w:hanging="245"/>
      </w:pPr>
      <w:rPr>
        <w:rFonts w:ascii="Symbol" w:hAnsi="Symbol" w:hint="default"/>
        <w:sz w:val="22"/>
        <w:effect w:val="none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400C8"/>
    <w:rsid w:val="00081C89"/>
    <w:rsid w:val="000C2664"/>
    <w:rsid w:val="000C67B7"/>
    <w:rsid w:val="000F47BA"/>
    <w:rsid w:val="0013416C"/>
    <w:rsid w:val="00186206"/>
    <w:rsid w:val="001D51E3"/>
    <w:rsid w:val="001F6D7B"/>
    <w:rsid w:val="00280650"/>
    <w:rsid w:val="00295950"/>
    <w:rsid w:val="00307159"/>
    <w:rsid w:val="003141E9"/>
    <w:rsid w:val="00370A2E"/>
    <w:rsid w:val="003C251A"/>
    <w:rsid w:val="003D46B1"/>
    <w:rsid w:val="003D5338"/>
    <w:rsid w:val="003F1664"/>
    <w:rsid w:val="0043596C"/>
    <w:rsid w:val="00442585"/>
    <w:rsid w:val="004F7710"/>
    <w:rsid w:val="00500513"/>
    <w:rsid w:val="005061FC"/>
    <w:rsid w:val="005147B7"/>
    <w:rsid w:val="00570364"/>
    <w:rsid w:val="005D0073"/>
    <w:rsid w:val="00605B49"/>
    <w:rsid w:val="006D19DE"/>
    <w:rsid w:val="00744BEF"/>
    <w:rsid w:val="00776C72"/>
    <w:rsid w:val="007C7BC1"/>
    <w:rsid w:val="007F79A1"/>
    <w:rsid w:val="00814ABB"/>
    <w:rsid w:val="00897F94"/>
    <w:rsid w:val="008B5769"/>
    <w:rsid w:val="008D3C12"/>
    <w:rsid w:val="008E5BFA"/>
    <w:rsid w:val="0090527A"/>
    <w:rsid w:val="009400C8"/>
    <w:rsid w:val="00954A4E"/>
    <w:rsid w:val="00967260"/>
    <w:rsid w:val="00993562"/>
    <w:rsid w:val="009A573C"/>
    <w:rsid w:val="009B2271"/>
    <w:rsid w:val="009E0B14"/>
    <w:rsid w:val="00A64759"/>
    <w:rsid w:val="00A95F6B"/>
    <w:rsid w:val="00AA5B85"/>
    <w:rsid w:val="00B41909"/>
    <w:rsid w:val="00B773F4"/>
    <w:rsid w:val="00BB1ABA"/>
    <w:rsid w:val="00BD7DCA"/>
    <w:rsid w:val="00BE6493"/>
    <w:rsid w:val="00BE73CE"/>
    <w:rsid w:val="00C52379"/>
    <w:rsid w:val="00C624E4"/>
    <w:rsid w:val="00C665B6"/>
    <w:rsid w:val="00C716ED"/>
    <w:rsid w:val="00CC08A5"/>
    <w:rsid w:val="00D03FB6"/>
    <w:rsid w:val="00D156B2"/>
    <w:rsid w:val="00D2689B"/>
    <w:rsid w:val="00D367CB"/>
    <w:rsid w:val="00D801A8"/>
    <w:rsid w:val="00D84E95"/>
    <w:rsid w:val="00DB56C4"/>
    <w:rsid w:val="00E345F2"/>
    <w:rsid w:val="00E44078"/>
    <w:rsid w:val="00E448D8"/>
    <w:rsid w:val="00E45AC3"/>
    <w:rsid w:val="00E70E74"/>
    <w:rsid w:val="00EE562C"/>
    <w:rsid w:val="00F16183"/>
    <w:rsid w:val="00F215EB"/>
    <w:rsid w:val="00F44E60"/>
    <w:rsid w:val="00F66E6B"/>
    <w:rsid w:val="00F751BE"/>
    <w:rsid w:val="00F75DA7"/>
    <w:rsid w:val="00FA7CC2"/>
    <w:rsid w:val="00FE7920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7210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67B7"/>
    <w:rPr>
      <w:lang w:eastAsia="en-US"/>
    </w:rPr>
  </w:style>
  <w:style w:type="paragraph" w:styleId="Ttulo1">
    <w:name w:val="heading 1"/>
    <w:basedOn w:val="Ttulo-base"/>
    <w:next w:val="Textoindependiente"/>
    <w:qFormat/>
    <w:rsid w:val="000C67B7"/>
    <w:pPr>
      <w:spacing w:before="220" w:after="220"/>
      <w:ind w:left="-2520"/>
      <w:outlineLvl w:val="0"/>
    </w:pPr>
    <w:rPr>
      <w:spacing w:val="-5"/>
      <w:kern w:val="28"/>
      <w:sz w:val="22"/>
    </w:rPr>
  </w:style>
  <w:style w:type="paragraph" w:styleId="Ttulo2">
    <w:name w:val="heading 2"/>
    <w:basedOn w:val="Ttulo-base"/>
    <w:next w:val="Textoindependiente"/>
    <w:qFormat/>
    <w:rsid w:val="000C67B7"/>
    <w:pPr>
      <w:spacing w:before="220"/>
      <w:outlineLvl w:val="1"/>
    </w:pPr>
    <w:rPr>
      <w:b/>
    </w:rPr>
  </w:style>
  <w:style w:type="paragraph" w:styleId="Ttulo3">
    <w:name w:val="heading 3"/>
    <w:basedOn w:val="Ttulo-base"/>
    <w:next w:val="Textoindependiente"/>
    <w:qFormat/>
    <w:rsid w:val="000C67B7"/>
    <w:pPr>
      <w:spacing w:after="220"/>
      <w:outlineLvl w:val="2"/>
    </w:pPr>
    <w:rPr>
      <w:rFonts w:ascii="Times New Roman" w:hAnsi="Times New Roman"/>
      <w:i/>
      <w:spacing w:val="-2"/>
      <w:sz w:val="20"/>
    </w:rPr>
  </w:style>
  <w:style w:type="paragraph" w:styleId="Ttulo4">
    <w:name w:val="heading 4"/>
    <w:basedOn w:val="Ttulo-base"/>
    <w:next w:val="Textoindependiente"/>
    <w:qFormat/>
    <w:rsid w:val="000C67B7"/>
    <w:pPr>
      <w:spacing w:after="220"/>
      <w:outlineLvl w:val="3"/>
    </w:pPr>
    <w:rPr>
      <w:sz w:val="20"/>
    </w:rPr>
  </w:style>
  <w:style w:type="paragraph" w:styleId="Ttulo5">
    <w:name w:val="heading 5"/>
    <w:basedOn w:val="Ttulo-base"/>
    <w:next w:val="Textoindependiente"/>
    <w:qFormat/>
    <w:rsid w:val="000C67B7"/>
    <w:pPr>
      <w:outlineLvl w:val="4"/>
    </w:pPr>
  </w:style>
  <w:style w:type="paragraph" w:styleId="Ttulo6">
    <w:name w:val="heading 6"/>
    <w:basedOn w:val="Normal"/>
    <w:next w:val="Normal"/>
    <w:qFormat/>
    <w:rsid w:val="000C67B7"/>
    <w:pPr>
      <w:spacing w:before="240" w:after="60"/>
      <w:ind w:right="-3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0C67B7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0C67B7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0C67B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0C67B7"/>
    <w:pPr>
      <w:spacing w:after="220" w:line="220" w:lineRule="atLeast"/>
      <w:ind w:right="-360"/>
    </w:pPr>
  </w:style>
  <w:style w:type="paragraph" w:customStyle="1" w:styleId="Logro">
    <w:name w:val="Logro"/>
    <w:basedOn w:val="Textoindependiente"/>
    <w:autoRedefine/>
    <w:rsid w:val="000C67B7"/>
    <w:pPr>
      <w:numPr>
        <w:numId w:val="1"/>
      </w:numPr>
      <w:tabs>
        <w:tab w:val="clear" w:pos="360"/>
      </w:tabs>
      <w:spacing w:after="60"/>
      <w:ind w:right="0"/>
    </w:pPr>
  </w:style>
  <w:style w:type="paragraph" w:customStyle="1" w:styleId="Direccin1">
    <w:name w:val="Dirección 1"/>
    <w:basedOn w:val="Normal"/>
    <w:rsid w:val="000C67B7"/>
    <w:pPr>
      <w:spacing w:line="200" w:lineRule="atLeast"/>
    </w:pPr>
    <w:rPr>
      <w:sz w:val="16"/>
    </w:rPr>
  </w:style>
  <w:style w:type="paragraph" w:customStyle="1" w:styleId="Direccin2">
    <w:name w:val="Dirección 2"/>
    <w:basedOn w:val="Normal"/>
    <w:rsid w:val="000C67B7"/>
    <w:pPr>
      <w:spacing w:line="200" w:lineRule="atLeast"/>
    </w:pPr>
    <w:rPr>
      <w:sz w:val="16"/>
    </w:rPr>
  </w:style>
  <w:style w:type="paragraph" w:styleId="Sangradetextonormal">
    <w:name w:val="Body Text Indent"/>
    <w:basedOn w:val="Textoindependiente"/>
    <w:rsid w:val="000C67B7"/>
    <w:pPr>
      <w:ind w:left="720"/>
    </w:pPr>
  </w:style>
  <w:style w:type="paragraph" w:customStyle="1" w:styleId="Estadooprovincia">
    <w:name w:val="Estado o provincia"/>
    <w:basedOn w:val="Textoindependiente"/>
    <w:next w:val="Textoindependiente"/>
    <w:rsid w:val="000C67B7"/>
    <w:pPr>
      <w:keepNext/>
    </w:pPr>
  </w:style>
  <w:style w:type="paragraph" w:customStyle="1" w:styleId="Compaa">
    <w:name w:val="Compañía"/>
    <w:basedOn w:val="Normal"/>
    <w:next w:val="Normal"/>
    <w:autoRedefine/>
    <w:rsid w:val="000C67B7"/>
    <w:pPr>
      <w:tabs>
        <w:tab w:val="left" w:pos="2160"/>
        <w:tab w:val="right" w:pos="6480"/>
      </w:tabs>
      <w:spacing w:before="220" w:after="40" w:line="220" w:lineRule="atLeast"/>
      <w:ind w:right="-360"/>
    </w:pPr>
  </w:style>
  <w:style w:type="paragraph" w:customStyle="1" w:styleId="Nombredelacompaauno">
    <w:name w:val="Nombre de la compañía uno"/>
    <w:basedOn w:val="Compaa"/>
    <w:next w:val="Normal"/>
    <w:rsid w:val="000C67B7"/>
  </w:style>
  <w:style w:type="paragraph" w:styleId="Fecha">
    <w:name w:val="Date"/>
    <w:basedOn w:val="Textoindependiente"/>
    <w:rsid w:val="000C67B7"/>
    <w:pPr>
      <w:keepNext/>
    </w:pPr>
  </w:style>
  <w:style w:type="paragraph" w:customStyle="1" w:styleId="Ttulodeldocumento">
    <w:name w:val="Título del documento"/>
    <w:basedOn w:val="Normal"/>
    <w:next w:val="Normal"/>
    <w:rsid w:val="000C67B7"/>
    <w:pPr>
      <w:spacing w:after="220"/>
      <w:ind w:right="-360"/>
    </w:pPr>
    <w:rPr>
      <w:spacing w:val="-20"/>
      <w:sz w:val="48"/>
    </w:rPr>
  </w:style>
  <w:style w:type="character" w:styleId="nfasis">
    <w:name w:val="Emphasis"/>
    <w:qFormat/>
    <w:rsid w:val="000C67B7"/>
    <w:rPr>
      <w:rFonts w:ascii="Arial" w:hAnsi="Arial"/>
      <w:b/>
      <w:spacing w:val="-8"/>
      <w:sz w:val="18"/>
    </w:rPr>
  </w:style>
  <w:style w:type="paragraph" w:customStyle="1" w:styleId="Encabezado-base">
    <w:name w:val="Encabezado - base"/>
    <w:basedOn w:val="Normal"/>
    <w:rsid w:val="000C67B7"/>
    <w:pPr>
      <w:ind w:right="-360"/>
    </w:pPr>
  </w:style>
  <w:style w:type="paragraph" w:styleId="Piedepgina">
    <w:name w:val="footer"/>
    <w:basedOn w:val="Encabezado-base"/>
    <w:rsid w:val="000C67B7"/>
    <w:pPr>
      <w:tabs>
        <w:tab w:val="right" w:pos="6840"/>
      </w:tabs>
      <w:spacing w:line="220" w:lineRule="atLeast"/>
    </w:pPr>
    <w:rPr>
      <w:rFonts w:ascii="Arial" w:hAnsi="Arial"/>
      <w:b/>
      <w:sz w:val="18"/>
    </w:rPr>
  </w:style>
  <w:style w:type="paragraph" w:styleId="Encabezado">
    <w:name w:val="header"/>
    <w:basedOn w:val="Encabezado-base"/>
    <w:rsid w:val="000C67B7"/>
    <w:pPr>
      <w:spacing w:line="220" w:lineRule="atLeast"/>
    </w:pPr>
  </w:style>
  <w:style w:type="paragraph" w:customStyle="1" w:styleId="Ttulo-base">
    <w:name w:val="Título - base"/>
    <w:basedOn w:val="Textoindependiente"/>
    <w:next w:val="Textoindependiente"/>
    <w:rsid w:val="000C67B7"/>
    <w:pPr>
      <w:keepNext/>
      <w:keepLines/>
      <w:spacing w:after="0"/>
    </w:pPr>
    <w:rPr>
      <w:rFonts w:ascii="Arial" w:hAnsi="Arial"/>
      <w:spacing w:val="-4"/>
      <w:sz w:val="18"/>
    </w:rPr>
  </w:style>
  <w:style w:type="paragraph" w:customStyle="1" w:styleId="Institucin">
    <w:name w:val="Institución"/>
    <w:basedOn w:val="Normal"/>
    <w:next w:val="Logro"/>
    <w:autoRedefine/>
    <w:rsid w:val="000C67B7"/>
    <w:pPr>
      <w:tabs>
        <w:tab w:val="left" w:pos="2160"/>
        <w:tab w:val="right" w:pos="6480"/>
      </w:tabs>
      <w:spacing w:before="220" w:after="60" w:line="220" w:lineRule="atLeast"/>
      <w:ind w:right="-360"/>
    </w:pPr>
  </w:style>
  <w:style w:type="character" w:customStyle="1" w:styleId="Puesto">
    <w:name w:val="Puesto"/>
    <w:basedOn w:val="Fuentedeprrafopredeter"/>
    <w:rsid w:val="000C67B7"/>
  </w:style>
  <w:style w:type="paragraph" w:customStyle="1" w:styleId="Cargo">
    <w:name w:val="Cargo"/>
    <w:next w:val="Logro"/>
    <w:rsid w:val="000C67B7"/>
    <w:pPr>
      <w:spacing w:after="40" w:line="220" w:lineRule="atLeast"/>
    </w:pPr>
    <w:rPr>
      <w:rFonts w:ascii="Arial" w:hAnsi="Arial"/>
      <w:b/>
      <w:spacing w:val="-10"/>
      <w:lang w:val="es-ES" w:eastAsia="en-US"/>
    </w:rPr>
  </w:style>
  <w:style w:type="character" w:customStyle="1" w:styleId="Rtuloconnfasis">
    <w:name w:val="Rótulo con énfasis"/>
    <w:rsid w:val="000C67B7"/>
    <w:rPr>
      <w:rFonts w:ascii="Arial" w:hAnsi="Arial"/>
      <w:b/>
      <w:spacing w:val="-8"/>
      <w:sz w:val="18"/>
    </w:rPr>
  </w:style>
  <w:style w:type="paragraph" w:customStyle="1" w:styleId="Nombre">
    <w:name w:val="Nombre"/>
    <w:basedOn w:val="Normal"/>
    <w:next w:val="Normal"/>
    <w:autoRedefine/>
    <w:rsid w:val="000C67B7"/>
    <w:pPr>
      <w:spacing w:before="360" w:after="440" w:line="240" w:lineRule="atLeast"/>
      <w:ind w:left="2160"/>
    </w:pPr>
    <w:rPr>
      <w:spacing w:val="-20"/>
      <w:sz w:val="48"/>
    </w:rPr>
  </w:style>
  <w:style w:type="paragraph" w:customStyle="1" w:styleId="Sinttulo">
    <w:name w:val="Sin título"/>
    <w:basedOn w:val="Normal"/>
    <w:rsid w:val="000C67B7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pacing w:before="120" w:line="280" w:lineRule="atLeast"/>
    </w:pPr>
    <w:rPr>
      <w:rFonts w:ascii="Arial" w:hAnsi="Arial"/>
      <w:b/>
      <w:spacing w:val="-10"/>
      <w:position w:val="7"/>
    </w:rPr>
  </w:style>
  <w:style w:type="paragraph" w:customStyle="1" w:styleId="Objetivo">
    <w:name w:val="Objetivo"/>
    <w:basedOn w:val="Normal"/>
    <w:next w:val="Textoindependiente"/>
    <w:rsid w:val="000C67B7"/>
    <w:pPr>
      <w:spacing w:before="220" w:after="220" w:line="220" w:lineRule="atLeast"/>
    </w:pPr>
  </w:style>
  <w:style w:type="character" w:styleId="Nmerodepgina">
    <w:name w:val="page number"/>
    <w:rsid w:val="000C67B7"/>
    <w:rPr>
      <w:rFonts w:ascii="Arial" w:hAnsi="Arial"/>
      <w:b/>
      <w:sz w:val="18"/>
    </w:rPr>
  </w:style>
  <w:style w:type="paragraph" w:customStyle="1" w:styleId="Ttulodeseccin">
    <w:name w:val="Título de sección"/>
    <w:basedOn w:val="Normal"/>
    <w:next w:val="Normal"/>
    <w:autoRedefine/>
    <w:rsid w:val="000C67B7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pct10" w:color="auto" w:fill="auto"/>
      <w:spacing w:before="120" w:line="280" w:lineRule="atLeast"/>
    </w:pPr>
    <w:rPr>
      <w:rFonts w:ascii="Arial" w:hAnsi="Arial"/>
      <w:b/>
      <w:spacing w:val="-10"/>
    </w:rPr>
  </w:style>
  <w:style w:type="paragraph" w:customStyle="1" w:styleId="Subttulodeseccin">
    <w:name w:val="Subtítulo de sección"/>
    <w:basedOn w:val="Ttulodeseccin"/>
    <w:next w:val="Normal"/>
    <w:rsid w:val="000C67B7"/>
    <w:pPr>
      <w:pBdr>
        <w:top w:val="none" w:sz="0" w:space="0" w:color="auto"/>
      </w:pBdr>
    </w:pPr>
    <w:rPr>
      <w:b w:val="0"/>
      <w:spacing w:val="0"/>
      <w:position w:val="6"/>
    </w:rPr>
  </w:style>
  <w:style w:type="paragraph" w:customStyle="1" w:styleId="Informacinpersonal">
    <w:name w:val="Información personal"/>
    <w:basedOn w:val="Logro"/>
    <w:rsid w:val="000C67B7"/>
    <w:pPr>
      <w:spacing w:before="220"/>
    </w:pPr>
  </w:style>
  <w:style w:type="character" w:styleId="AcrnimoHTML">
    <w:name w:val="HTML Acronym"/>
    <w:basedOn w:val="Fuentedeprrafopredeter"/>
    <w:rsid w:val="000C67B7"/>
  </w:style>
  <w:style w:type="paragraph" w:styleId="Cierre">
    <w:name w:val="Closing"/>
    <w:basedOn w:val="Normal"/>
    <w:rsid w:val="000C67B7"/>
    <w:pPr>
      <w:ind w:left="4252"/>
    </w:pPr>
  </w:style>
  <w:style w:type="character" w:styleId="CitaHTML">
    <w:name w:val="HTML Cite"/>
    <w:basedOn w:val="Fuentedeprrafopredeter"/>
    <w:rsid w:val="000C67B7"/>
    <w:rPr>
      <w:i/>
      <w:iCs/>
    </w:rPr>
  </w:style>
  <w:style w:type="character" w:styleId="CdigoHTML">
    <w:name w:val="HTML Code"/>
    <w:basedOn w:val="Fuentedeprrafopredeter"/>
    <w:rsid w:val="000C67B7"/>
    <w:rPr>
      <w:rFonts w:ascii="Courier New" w:hAnsi="Courier New"/>
      <w:sz w:val="20"/>
      <w:szCs w:val="20"/>
    </w:rPr>
  </w:style>
  <w:style w:type="paragraph" w:styleId="Continuarlista">
    <w:name w:val="List Continue"/>
    <w:basedOn w:val="Normal"/>
    <w:rsid w:val="000C67B7"/>
    <w:pPr>
      <w:spacing w:after="120"/>
      <w:ind w:left="283"/>
    </w:pPr>
  </w:style>
  <w:style w:type="paragraph" w:styleId="Continuarlista2">
    <w:name w:val="List Continue 2"/>
    <w:basedOn w:val="Normal"/>
    <w:rsid w:val="000C67B7"/>
    <w:pPr>
      <w:spacing w:after="120"/>
      <w:ind w:left="566"/>
    </w:pPr>
  </w:style>
  <w:style w:type="paragraph" w:styleId="Continuarlista3">
    <w:name w:val="List Continue 3"/>
    <w:basedOn w:val="Normal"/>
    <w:rsid w:val="000C67B7"/>
    <w:pPr>
      <w:spacing w:after="120"/>
      <w:ind w:left="849"/>
    </w:pPr>
  </w:style>
  <w:style w:type="paragraph" w:styleId="Continuarlista4">
    <w:name w:val="List Continue 4"/>
    <w:basedOn w:val="Normal"/>
    <w:rsid w:val="000C67B7"/>
    <w:pPr>
      <w:spacing w:after="120"/>
      <w:ind w:left="1132"/>
    </w:pPr>
  </w:style>
  <w:style w:type="paragraph" w:styleId="Continuarlista5">
    <w:name w:val="List Continue 5"/>
    <w:basedOn w:val="Normal"/>
    <w:rsid w:val="000C67B7"/>
    <w:pPr>
      <w:spacing w:after="120"/>
      <w:ind w:left="1415"/>
    </w:pPr>
  </w:style>
  <w:style w:type="character" w:styleId="DefinicinHTML">
    <w:name w:val="HTML Definition"/>
    <w:basedOn w:val="Fuentedeprrafopredeter"/>
    <w:rsid w:val="000C67B7"/>
    <w:rPr>
      <w:i/>
      <w:iCs/>
    </w:rPr>
  </w:style>
  <w:style w:type="paragraph" w:styleId="DireccinHTML">
    <w:name w:val="HTML Address"/>
    <w:basedOn w:val="Normal"/>
    <w:rsid w:val="000C67B7"/>
    <w:rPr>
      <w:i/>
      <w:iCs/>
    </w:rPr>
  </w:style>
  <w:style w:type="paragraph" w:styleId="Direccinsobre">
    <w:name w:val="envelope address"/>
    <w:basedOn w:val="Normal"/>
    <w:rsid w:val="000C67B7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rsid w:val="000C67B7"/>
    <w:rPr>
      <w:rFonts w:ascii="Courier New" w:hAnsi="Courier New"/>
    </w:rPr>
  </w:style>
  <w:style w:type="paragraph" w:styleId="Encabezadodelista">
    <w:name w:val="toa heading"/>
    <w:basedOn w:val="Normal"/>
    <w:next w:val="Normal"/>
    <w:semiHidden/>
    <w:rsid w:val="000C67B7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Encabezadodemensaje">
    <w:name w:val="Message Header"/>
    <w:basedOn w:val="Normal"/>
    <w:rsid w:val="000C67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rsid w:val="000C67B7"/>
  </w:style>
  <w:style w:type="paragraph" w:styleId="Epgrafe">
    <w:name w:val="caption"/>
    <w:basedOn w:val="Normal"/>
    <w:next w:val="Normal"/>
    <w:qFormat/>
    <w:rsid w:val="000C67B7"/>
    <w:pPr>
      <w:spacing w:before="120" w:after="120"/>
    </w:pPr>
    <w:rPr>
      <w:b/>
      <w:bCs/>
    </w:rPr>
  </w:style>
  <w:style w:type="paragraph" w:styleId="Firma">
    <w:name w:val="Signature"/>
    <w:basedOn w:val="Normal"/>
    <w:rsid w:val="000C67B7"/>
    <w:pPr>
      <w:ind w:left="4252"/>
    </w:pPr>
  </w:style>
  <w:style w:type="paragraph" w:styleId="Firmadecorreoelectrnico">
    <w:name w:val="E-mail Signature"/>
    <w:basedOn w:val="Normal"/>
    <w:rsid w:val="000C67B7"/>
  </w:style>
  <w:style w:type="character" w:styleId="Hipervnculo">
    <w:name w:val="Hyperlink"/>
    <w:basedOn w:val="Fuentedeprrafopredeter"/>
    <w:rsid w:val="000C67B7"/>
    <w:rPr>
      <w:color w:val="0000FF"/>
      <w:u w:val="single"/>
    </w:rPr>
  </w:style>
  <w:style w:type="character" w:styleId="Hipervnculovisitado">
    <w:name w:val="FollowedHyperlink"/>
    <w:basedOn w:val="Fuentedeprrafopredeter"/>
    <w:rsid w:val="000C67B7"/>
    <w:rPr>
      <w:color w:val="800080"/>
      <w:u w:val="single"/>
    </w:rPr>
  </w:style>
  <w:style w:type="paragraph" w:styleId="HTMLconformatoprevio">
    <w:name w:val="HTML Preformatted"/>
    <w:basedOn w:val="Normal"/>
    <w:rsid w:val="000C67B7"/>
    <w:rPr>
      <w:rFonts w:ascii="Courier New" w:hAnsi="Courier New" w:cs="Courier New"/>
    </w:rPr>
  </w:style>
  <w:style w:type="paragraph" w:styleId="ndice1">
    <w:name w:val="index 1"/>
    <w:basedOn w:val="Normal"/>
    <w:next w:val="Normal"/>
    <w:autoRedefine/>
    <w:semiHidden/>
    <w:rsid w:val="000C67B7"/>
    <w:pPr>
      <w:ind w:left="200" w:hanging="200"/>
    </w:pPr>
  </w:style>
  <w:style w:type="paragraph" w:styleId="ndice2">
    <w:name w:val="index 2"/>
    <w:basedOn w:val="Normal"/>
    <w:next w:val="Normal"/>
    <w:autoRedefine/>
    <w:semiHidden/>
    <w:rsid w:val="000C67B7"/>
    <w:pPr>
      <w:ind w:left="400" w:hanging="200"/>
    </w:pPr>
  </w:style>
  <w:style w:type="paragraph" w:styleId="ndice3">
    <w:name w:val="index 3"/>
    <w:basedOn w:val="Normal"/>
    <w:next w:val="Normal"/>
    <w:autoRedefine/>
    <w:semiHidden/>
    <w:rsid w:val="000C67B7"/>
    <w:pPr>
      <w:ind w:left="600" w:hanging="200"/>
    </w:pPr>
  </w:style>
  <w:style w:type="paragraph" w:styleId="ndice4">
    <w:name w:val="index 4"/>
    <w:basedOn w:val="Normal"/>
    <w:next w:val="Normal"/>
    <w:autoRedefine/>
    <w:semiHidden/>
    <w:rsid w:val="000C67B7"/>
    <w:pPr>
      <w:ind w:left="800" w:hanging="200"/>
    </w:pPr>
  </w:style>
  <w:style w:type="paragraph" w:styleId="ndice5">
    <w:name w:val="index 5"/>
    <w:basedOn w:val="Normal"/>
    <w:next w:val="Normal"/>
    <w:autoRedefine/>
    <w:semiHidden/>
    <w:rsid w:val="000C67B7"/>
    <w:pPr>
      <w:ind w:left="1000" w:hanging="200"/>
    </w:pPr>
  </w:style>
  <w:style w:type="paragraph" w:styleId="ndice6">
    <w:name w:val="index 6"/>
    <w:basedOn w:val="Normal"/>
    <w:next w:val="Normal"/>
    <w:autoRedefine/>
    <w:semiHidden/>
    <w:rsid w:val="000C67B7"/>
    <w:pPr>
      <w:ind w:left="1200" w:hanging="200"/>
    </w:pPr>
  </w:style>
  <w:style w:type="paragraph" w:styleId="ndice7">
    <w:name w:val="index 7"/>
    <w:basedOn w:val="Normal"/>
    <w:next w:val="Normal"/>
    <w:autoRedefine/>
    <w:semiHidden/>
    <w:rsid w:val="000C67B7"/>
    <w:pPr>
      <w:ind w:left="1400" w:hanging="200"/>
    </w:pPr>
  </w:style>
  <w:style w:type="paragraph" w:styleId="ndice8">
    <w:name w:val="index 8"/>
    <w:basedOn w:val="Normal"/>
    <w:next w:val="Normal"/>
    <w:autoRedefine/>
    <w:semiHidden/>
    <w:rsid w:val="000C67B7"/>
    <w:pPr>
      <w:ind w:left="1600" w:hanging="200"/>
    </w:pPr>
  </w:style>
  <w:style w:type="paragraph" w:styleId="ndice9">
    <w:name w:val="index 9"/>
    <w:basedOn w:val="Normal"/>
    <w:next w:val="Normal"/>
    <w:autoRedefine/>
    <w:semiHidden/>
    <w:rsid w:val="000C67B7"/>
    <w:pPr>
      <w:ind w:left="1800" w:hanging="200"/>
    </w:pPr>
  </w:style>
  <w:style w:type="paragraph" w:styleId="Lista">
    <w:name w:val="List"/>
    <w:basedOn w:val="Normal"/>
    <w:rsid w:val="000C67B7"/>
    <w:pPr>
      <w:ind w:left="283" w:hanging="283"/>
    </w:pPr>
  </w:style>
  <w:style w:type="paragraph" w:styleId="Lista2">
    <w:name w:val="List 2"/>
    <w:basedOn w:val="Normal"/>
    <w:rsid w:val="000C67B7"/>
    <w:pPr>
      <w:ind w:left="566" w:hanging="283"/>
    </w:pPr>
  </w:style>
  <w:style w:type="paragraph" w:styleId="Lista3">
    <w:name w:val="List 3"/>
    <w:basedOn w:val="Normal"/>
    <w:rsid w:val="000C67B7"/>
    <w:pPr>
      <w:ind w:left="849" w:hanging="283"/>
    </w:pPr>
  </w:style>
  <w:style w:type="paragraph" w:styleId="Lista4">
    <w:name w:val="List 4"/>
    <w:basedOn w:val="Normal"/>
    <w:rsid w:val="000C67B7"/>
    <w:pPr>
      <w:ind w:left="1132" w:hanging="283"/>
    </w:pPr>
  </w:style>
  <w:style w:type="paragraph" w:styleId="Lista5">
    <w:name w:val="List 5"/>
    <w:basedOn w:val="Normal"/>
    <w:rsid w:val="000C67B7"/>
    <w:pPr>
      <w:ind w:left="1415" w:hanging="283"/>
    </w:pPr>
  </w:style>
  <w:style w:type="paragraph" w:styleId="Listaconnmeros">
    <w:name w:val="List Number"/>
    <w:basedOn w:val="Normal"/>
    <w:rsid w:val="000C67B7"/>
    <w:pPr>
      <w:numPr>
        <w:numId w:val="2"/>
      </w:numPr>
    </w:pPr>
  </w:style>
  <w:style w:type="paragraph" w:styleId="Listaconnmeros2">
    <w:name w:val="List Number 2"/>
    <w:basedOn w:val="Normal"/>
    <w:rsid w:val="000C67B7"/>
    <w:pPr>
      <w:numPr>
        <w:numId w:val="3"/>
      </w:numPr>
    </w:pPr>
  </w:style>
  <w:style w:type="paragraph" w:styleId="Listaconnmeros3">
    <w:name w:val="List Number 3"/>
    <w:basedOn w:val="Normal"/>
    <w:rsid w:val="000C67B7"/>
    <w:pPr>
      <w:numPr>
        <w:numId w:val="4"/>
      </w:numPr>
    </w:pPr>
  </w:style>
  <w:style w:type="paragraph" w:styleId="Listaconnmeros4">
    <w:name w:val="List Number 4"/>
    <w:basedOn w:val="Normal"/>
    <w:rsid w:val="000C67B7"/>
    <w:pPr>
      <w:numPr>
        <w:numId w:val="5"/>
      </w:numPr>
    </w:pPr>
  </w:style>
  <w:style w:type="paragraph" w:styleId="Listaconnmeros5">
    <w:name w:val="List Number 5"/>
    <w:basedOn w:val="Normal"/>
    <w:rsid w:val="000C67B7"/>
    <w:pPr>
      <w:numPr>
        <w:numId w:val="6"/>
      </w:numPr>
    </w:pPr>
  </w:style>
  <w:style w:type="paragraph" w:styleId="Listaconvietas">
    <w:name w:val="List Bullet"/>
    <w:basedOn w:val="Normal"/>
    <w:autoRedefine/>
    <w:rsid w:val="000C67B7"/>
    <w:pPr>
      <w:numPr>
        <w:numId w:val="7"/>
      </w:numPr>
    </w:pPr>
  </w:style>
  <w:style w:type="paragraph" w:styleId="Listaconvietas2">
    <w:name w:val="List Bullet 2"/>
    <w:basedOn w:val="Normal"/>
    <w:autoRedefine/>
    <w:rsid w:val="000C67B7"/>
    <w:pPr>
      <w:numPr>
        <w:numId w:val="8"/>
      </w:numPr>
    </w:pPr>
  </w:style>
  <w:style w:type="paragraph" w:styleId="Listaconvietas3">
    <w:name w:val="List Bullet 3"/>
    <w:basedOn w:val="Normal"/>
    <w:autoRedefine/>
    <w:rsid w:val="000C67B7"/>
    <w:pPr>
      <w:numPr>
        <w:numId w:val="9"/>
      </w:numPr>
    </w:pPr>
  </w:style>
  <w:style w:type="paragraph" w:styleId="Listaconvietas4">
    <w:name w:val="List Bullet 4"/>
    <w:basedOn w:val="Normal"/>
    <w:autoRedefine/>
    <w:rsid w:val="000C67B7"/>
    <w:pPr>
      <w:numPr>
        <w:numId w:val="10"/>
      </w:numPr>
    </w:pPr>
  </w:style>
  <w:style w:type="paragraph" w:styleId="Listaconvietas5">
    <w:name w:val="List Bullet 5"/>
    <w:basedOn w:val="Normal"/>
    <w:autoRedefine/>
    <w:rsid w:val="000C67B7"/>
    <w:pPr>
      <w:numPr>
        <w:numId w:val="11"/>
      </w:numPr>
    </w:pPr>
  </w:style>
  <w:style w:type="paragraph" w:styleId="Mapadeldocumento">
    <w:name w:val="Document Map"/>
    <w:basedOn w:val="Normal"/>
    <w:semiHidden/>
    <w:rsid w:val="000C67B7"/>
    <w:pPr>
      <w:shd w:val="clear" w:color="auto" w:fill="000080"/>
    </w:pPr>
    <w:rPr>
      <w:rFonts w:ascii="Tahoma" w:hAnsi="Tahoma" w:cs="Tahoma"/>
    </w:rPr>
  </w:style>
  <w:style w:type="character" w:styleId="MquinadeescribirHTML">
    <w:name w:val="HTML Typewriter"/>
    <w:basedOn w:val="Fuentedeprrafopredeter"/>
    <w:rsid w:val="000C67B7"/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rsid w:val="000C67B7"/>
    <w:rPr>
      <w:sz w:val="24"/>
      <w:szCs w:val="24"/>
    </w:rPr>
  </w:style>
  <w:style w:type="character" w:styleId="Nmerodelnea">
    <w:name w:val="line number"/>
    <w:basedOn w:val="Fuentedeprrafopredeter"/>
    <w:rsid w:val="000C67B7"/>
  </w:style>
  <w:style w:type="character" w:styleId="Refdecomentario">
    <w:name w:val="annotation reference"/>
    <w:basedOn w:val="Fuentedeprrafopredeter"/>
    <w:semiHidden/>
    <w:rsid w:val="000C67B7"/>
    <w:rPr>
      <w:sz w:val="16"/>
      <w:szCs w:val="16"/>
    </w:rPr>
  </w:style>
  <w:style w:type="character" w:styleId="Refdenotaalfinal">
    <w:name w:val="endnote reference"/>
    <w:basedOn w:val="Fuentedeprrafopredeter"/>
    <w:semiHidden/>
    <w:rsid w:val="000C67B7"/>
    <w:rPr>
      <w:vertAlign w:val="superscript"/>
    </w:rPr>
  </w:style>
  <w:style w:type="character" w:styleId="Refdenotaalpie">
    <w:name w:val="footnote reference"/>
    <w:basedOn w:val="Fuentedeprrafopredeter"/>
    <w:semiHidden/>
    <w:rsid w:val="000C67B7"/>
    <w:rPr>
      <w:vertAlign w:val="superscript"/>
    </w:rPr>
  </w:style>
  <w:style w:type="paragraph" w:styleId="Remitedesobre">
    <w:name w:val="envelope return"/>
    <w:basedOn w:val="Normal"/>
    <w:rsid w:val="000C67B7"/>
    <w:rPr>
      <w:rFonts w:ascii="Arial" w:hAnsi="Arial" w:cs="Arial"/>
    </w:rPr>
  </w:style>
  <w:style w:type="paragraph" w:styleId="Saludo">
    <w:name w:val="Salutation"/>
    <w:basedOn w:val="Normal"/>
    <w:next w:val="Normal"/>
    <w:rsid w:val="000C67B7"/>
  </w:style>
  <w:style w:type="paragraph" w:styleId="Sangra2detindependiente">
    <w:name w:val="Body Text Indent 2"/>
    <w:basedOn w:val="Normal"/>
    <w:rsid w:val="000C67B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0C67B7"/>
    <w:pPr>
      <w:spacing w:after="120"/>
      <w:ind w:left="283"/>
    </w:pPr>
    <w:rPr>
      <w:sz w:val="16"/>
      <w:szCs w:val="16"/>
    </w:rPr>
  </w:style>
  <w:style w:type="paragraph" w:styleId="Sangranormal">
    <w:name w:val="Normal Indent"/>
    <w:basedOn w:val="Normal"/>
    <w:rsid w:val="000C67B7"/>
    <w:pPr>
      <w:ind w:left="720"/>
    </w:pPr>
  </w:style>
  <w:style w:type="paragraph" w:styleId="Subttulo">
    <w:name w:val="Subtitle"/>
    <w:basedOn w:val="Normal"/>
    <w:qFormat/>
    <w:rsid w:val="000C67B7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adeilustraciones">
    <w:name w:val="table of figures"/>
    <w:basedOn w:val="Normal"/>
    <w:next w:val="Normal"/>
    <w:semiHidden/>
    <w:rsid w:val="000C67B7"/>
    <w:pPr>
      <w:ind w:left="400" w:hanging="400"/>
    </w:pPr>
  </w:style>
  <w:style w:type="paragraph" w:styleId="TDC1">
    <w:name w:val="toc 1"/>
    <w:basedOn w:val="Normal"/>
    <w:next w:val="Normal"/>
    <w:autoRedefine/>
    <w:semiHidden/>
    <w:rsid w:val="000C67B7"/>
  </w:style>
  <w:style w:type="paragraph" w:styleId="TDC2">
    <w:name w:val="toc 2"/>
    <w:basedOn w:val="Normal"/>
    <w:next w:val="Normal"/>
    <w:autoRedefine/>
    <w:semiHidden/>
    <w:rsid w:val="000C67B7"/>
    <w:pPr>
      <w:ind w:left="200"/>
    </w:pPr>
  </w:style>
  <w:style w:type="paragraph" w:styleId="TDC3">
    <w:name w:val="toc 3"/>
    <w:basedOn w:val="Normal"/>
    <w:next w:val="Normal"/>
    <w:autoRedefine/>
    <w:semiHidden/>
    <w:rsid w:val="000C67B7"/>
    <w:pPr>
      <w:ind w:left="400"/>
    </w:pPr>
  </w:style>
  <w:style w:type="paragraph" w:styleId="TDC4">
    <w:name w:val="toc 4"/>
    <w:basedOn w:val="Normal"/>
    <w:next w:val="Normal"/>
    <w:autoRedefine/>
    <w:semiHidden/>
    <w:rsid w:val="000C67B7"/>
    <w:pPr>
      <w:ind w:left="600"/>
    </w:pPr>
  </w:style>
  <w:style w:type="paragraph" w:styleId="TDC5">
    <w:name w:val="toc 5"/>
    <w:basedOn w:val="Normal"/>
    <w:next w:val="Normal"/>
    <w:autoRedefine/>
    <w:semiHidden/>
    <w:rsid w:val="000C67B7"/>
    <w:pPr>
      <w:ind w:left="800"/>
    </w:pPr>
  </w:style>
  <w:style w:type="paragraph" w:styleId="TDC6">
    <w:name w:val="toc 6"/>
    <w:basedOn w:val="Normal"/>
    <w:next w:val="Normal"/>
    <w:autoRedefine/>
    <w:semiHidden/>
    <w:rsid w:val="000C67B7"/>
    <w:pPr>
      <w:ind w:left="1000"/>
    </w:pPr>
  </w:style>
  <w:style w:type="paragraph" w:styleId="TDC7">
    <w:name w:val="toc 7"/>
    <w:basedOn w:val="Normal"/>
    <w:next w:val="Normal"/>
    <w:autoRedefine/>
    <w:semiHidden/>
    <w:rsid w:val="000C67B7"/>
    <w:pPr>
      <w:ind w:left="1200"/>
    </w:pPr>
  </w:style>
  <w:style w:type="paragraph" w:styleId="TDC8">
    <w:name w:val="toc 8"/>
    <w:basedOn w:val="Normal"/>
    <w:next w:val="Normal"/>
    <w:autoRedefine/>
    <w:semiHidden/>
    <w:rsid w:val="000C67B7"/>
    <w:pPr>
      <w:ind w:left="1400"/>
    </w:pPr>
  </w:style>
  <w:style w:type="paragraph" w:styleId="TDC9">
    <w:name w:val="toc 9"/>
    <w:basedOn w:val="Normal"/>
    <w:next w:val="Normal"/>
    <w:autoRedefine/>
    <w:semiHidden/>
    <w:rsid w:val="000C67B7"/>
    <w:pPr>
      <w:ind w:left="1600"/>
    </w:pPr>
  </w:style>
  <w:style w:type="character" w:styleId="TecladoHTML">
    <w:name w:val="HTML Keyboard"/>
    <w:basedOn w:val="Fuentedeprrafopredeter"/>
    <w:rsid w:val="000C67B7"/>
    <w:rPr>
      <w:rFonts w:ascii="Courier New" w:hAnsi="Courier New"/>
      <w:sz w:val="20"/>
      <w:szCs w:val="20"/>
    </w:rPr>
  </w:style>
  <w:style w:type="paragraph" w:styleId="Textocomentario">
    <w:name w:val="annotation text"/>
    <w:basedOn w:val="Normal"/>
    <w:link w:val="TextocomentarioCar"/>
    <w:semiHidden/>
    <w:rsid w:val="000C67B7"/>
  </w:style>
  <w:style w:type="paragraph" w:styleId="Textoconsangra">
    <w:name w:val="table of authorities"/>
    <w:basedOn w:val="Normal"/>
    <w:next w:val="Normal"/>
    <w:semiHidden/>
    <w:rsid w:val="000C67B7"/>
    <w:pPr>
      <w:ind w:left="200" w:hanging="200"/>
    </w:pPr>
  </w:style>
  <w:style w:type="paragraph" w:styleId="Textodebloque">
    <w:name w:val="Block Text"/>
    <w:basedOn w:val="Normal"/>
    <w:rsid w:val="000C67B7"/>
    <w:pPr>
      <w:spacing w:after="120"/>
      <w:ind w:left="1440" w:right="1440"/>
    </w:pPr>
  </w:style>
  <w:style w:type="character" w:styleId="Textoennegrita">
    <w:name w:val="Strong"/>
    <w:basedOn w:val="Fuentedeprrafopredeter"/>
    <w:qFormat/>
    <w:rsid w:val="000C67B7"/>
    <w:rPr>
      <w:b/>
      <w:bCs/>
    </w:rPr>
  </w:style>
  <w:style w:type="paragraph" w:styleId="Textoindependiente2">
    <w:name w:val="Body Text 2"/>
    <w:basedOn w:val="Normal"/>
    <w:rsid w:val="000C67B7"/>
    <w:pPr>
      <w:spacing w:after="120" w:line="480" w:lineRule="auto"/>
    </w:pPr>
  </w:style>
  <w:style w:type="paragraph" w:styleId="Textoindependiente3">
    <w:name w:val="Body Text 3"/>
    <w:basedOn w:val="Normal"/>
    <w:rsid w:val="000C67B7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rsid w:val="000C67B7"/>
    <w:pPr>
      <w:spacing w:after="120" w:line="240" w:lineRule="auto"/>
      <w:ind w:right="0" w:firstLine="210"/>
    </w:pPr>
  </w:style>
  <w:style w:type="paragraph" w:styleId="Textoindependienteprimerasangra2">
    <w:name w:val="Body Text First Indent 2"/>
    <w:basedOn w:val="Sangradetextonormal"/>
    <w:rsid w:val="000C67B7"/>
    <w:pPr>
      <w:spacing w:after="120" w:line="240" w:lineRule="auto"/>
      <w:ind w:left="283" w:right="0" w:firstLine="210"/>
    </w:pPr>
  </w:style>
  <w:style w:type="paragraph" w:styleId="Textomacro">
    <w:name w:val="macro"/>
    <w:semiHidden/>
    <w:rsid w:val="000C67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s-ES" w:eastAsia="en-US"/>
    </w:rPr>
  </w:style>
  <w:style w:type="paragraph" w:styleId="Textonotaalfinal">
    <w:name w:val="endnote text"/>
    <w:basedOn w:val="Normal"/>
    <w:semiHidden/>
    <w:rsid w:val="000C67B7"/>
  </w:style>
  <w:style w:type="paragraph" w:styleId="Textonotapie">
    <w:name w:val="footnote text"/>
    <w:basedOn w:val="Normal"/>
    <w:semiHidden/>
    <w:rsid w:val="000C67B7"/>
  </w:style>
  <w:style w:type="paragraph" w:styleId="Textosinformato">
    <w:name w:val="Plain Text"/>
    <w:basedOn w:val="Normal"/>
    <w:rsid w:val="000C67B7"/>
    <w:rPr>
      <w:rFonts w:ascii="Courier New" w:hAnsi="Courier New" w:cs="Courier New"/>
    </w:rPr>
  </w:style>
  <w:style w:type="paragraph" w:styleId="Ttulo">
    <w:name w:val="Title"/>
    <w:basedOn w:val="Normal"/>
    <w:qFormat/>
    <w:rsid w:val="000C67B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tulodendice">
    <w:name w:val="index heading"/>
    <w:basedOn w:val="Normal"/>
    <w:next w:val="ndice1"/>
    <w:semiHidden/>
    <w:rsid w:val="000C67B7"/>
    <w:rPr>
      <w:rFonts w:ascii="Arial" w:hAnsi="Arial" w:cs="Arial"/>
      <w:b/>
      <w:bCs/>
    </w:rPr>
  </w:style>
  <w:style w:type="character" w:styleId="VariableHTML">
    <w:name w:val="HTML Variable"/>
    <w:basedOn w:val="Fuentedeprrafopredeter"/>
    <w:rsid w:val="000C67B7"/>
    <w:rPr>
      <w:i/>
      <w:iCs/>
    </w:rPr>
  </w:style>
  <w:style w:type="paragraph" w:styleId="Textodeglobo">
    <w:name w:val="Balloon Text"/>
    <w:basedOn w:val="Normal"/>
    <w:semiHidden/>
    <w:rsid w:val="007F79A1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93562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93562"/>
    <w:rPr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rsid w:val="00993562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marresendiz@y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Templates\3082\Contemporary%20Resu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70035-8525-434E-8F2E-79B28AF6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Contemporary Resume.dot</Template>
  <TotalTime>0</TotalTime>
  <Pages>2</Pages>
  <Words>518</Words>
  <Characters>2855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Currículo moderno</vt:lpstr>
    </vt:vector>
  </TitlesOfParts>
  <LinksUpToDate>false</LinksUpToDate>
  <CharactersWithSpaces>3367</CharactersWithSpaces>
  <SharedDoc>false</SharedDoc>
  <HyperlinkBase/>
  <HLinks>
    <vt:vector size="6" baseType="variant">
      <vt:variant>
        <vt:i4>7274588</vt:i4>
      </vt:variant>
      <vt:variant>
        <vt:i4>0</vt:i4>
      </vt:variant>
      <vt:variant>
        <vt:i4>0</vt:i4>
      </vt:variant>
      <vt:variant>
        <vt:i4>5</vt:i4>
      </vt:variant>
      <vt:variant>
        <vt:lpwstr>mailto:omarresendiz@ymail.com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Currículo moderno</dc:title>
  <dc:creator/>
  <cp:lastModifiedBy/>
  <cp:revision>1</cp:revision>
  <dcterms:created xsi:type="dcterms:W3CDTF">2009-08-06T20:02:00Z</dcterms:created>
  <dcterms:modified xsi:type="dcterms:W3CDTF">2010-08-31T13:27:00Z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3082</vt:i4>
  </property>
  <property fmtid="{D5CDD505-2E9C-101B-9397-08002B2CF9AE}" pid="3" name="Version">
    <vt:i4>2003051900</vt:i4>
  </property>
  <property fmtid="{D5CDD505-2E9C-101B-9397-08002B2CF9AE}" pid="4" name="UseDefaultLanguage">
    <vt:bool>true</vt:bool>
  </property>
</Properties>
</file>